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EC72F5" w14:textId="1A7C9E56" w:rsidR="00523A95" w:rsidRPr="0088591E" w:rsidRDefault="005A7413" w:rsidP="0088591E">
      <w:pPr>
        <w:jc w:val="left"/>
        <w:rPr>
          <w:rFonts w:ascii="Century Gothic" w:hAnsi="Century Gothic"/>
          <w:b/>
          <w:sz w:val="40"/>
          <w:szCs w:val="40"/>
        </w:rPr>
      </w:pPr>
      <w:bookmarkStart w:id="0" w:name="_GoBack"/>
      <w:bookmarkEnd w:id="0"/>
      <w:r w:rsidRPr="0088591E">
        <w:rPr>
          <w:rFonts w:ascii="Century Gothic" w:hAnsi="Century Gothic"/>
          <w:b/>
          <w:sz w:val="40"/>
          <w:szCs w:val="40"/>
        </w:rPr>
        <w:t xml:space="preserve">Confirmation of </w:t>
      </w:r>
      <w:r w:rsidR="00542FF8">
        <w:rPr>
          <w:rFonts w:ascii="Century Gothic" w:hAnsi="Century Gothic"/>
          <w:b/>
          <w:sz w:val="40"/>
          <w:szCs w:val="40"/>
        </w:rPr>
        <w:t>Intermediate</w:t>
      </w:r>
      <w:r w:rsidR="00005517" w:rsidRPr="0088591E">
        <w:rPr>
          <w:rFonts w:ascii="Century Gothic" w:hAnsi="Century Gothic"/>
          <w:b/>
          <w:sz w:val="40"/>
          <w:szCs w:val="40"/>
        </w:rPr>
        <w:t xml:space="preserve"> Level Equivalence</w:t>
      </w:r>
      <w:r w:rsidR="003E2967">
        <w:rPr>
          <w:rFonts w:ascii="Century Gothic" w:hAnsi="Century Gothic"/>
          <w:b/>
          <w:sz w:val="40"/>
          <w:szCs w:val="40"/>
        </w:rPr>
        <w:t xml:space="preserve"> Certificate</w:t>
      </w:r>
    </w:p>
    <w:p w14:paraId="46031811" w14:textId="77777777" w:rsidR="00523A95" w:rsidRPr="0088591E" w:rsidRDefault="00523A95" w:rsidP="0088591E">
      <w:pPr>
        <w:jc w:val="left"/>
        <w:rPr>
          <w:rFonts w:ascii="Century Gothic" w:hAnsi="Century Gothic"/>
          <w:b/>
          <w:sz w:val="20"/>
          <w:szCs w:val="20"/>
        </w:rPr>
      </w:pPr>
    </w:p>
    <w:p w14:paraId="7FBF0FC6" w14:textId="1CDFCEEE" w:rsidR="00523A95" w:rsidRPr="0088591E" w:rsidRDefault="00523A95" w:rsidP="0088591E">
      <w:pPr>
        <w:jc w:val="left"/>
        <w:rPr>
          <w:rFonts w:ascii="Century Gothic" w:hAnsi="Century Gothic"/>
          <w:sz w:val="20"/>
          <w:szCs w:val="20"/>
        </w:rPr>
      </w:pPr>
      <w:r w:rsidRPr="0088591E">
        <w:rPr>
          <w:rFonts w:ascii="Century Gothic" w:hAnsi="Century Gothic"/>
          <w:sz w:val="20"/>
          <w:szCs w:val="20"/>
        </w:rPr>
        <w:t xml:space="preserve">This is to certify that: </w:t>
      </w:r>
      <w:r w:rsidR="00197778">
        <w:rPr>
          <w:rFonts w:ascii="Century Gothic" w:hAnsi="Century Gothic"/>
          <w:sz w:val="20"/>
          <w:szCs w:val="20"/>
        </w:rPr>
        <w:t>__________________________________________</w:t>
      </w:r>
    </w:p>
    <w:p w14:paraId="5FCD29B2" w14:textId="77777777" w:rsidR="00523A95" w:rsidRPr="0088591E" w:rsidRDefault="00523A95" w:rsidP="0088591E">
      <w:pPr>
        <w:jc w:val="left"/>
        <w:rPr>
          <w:rFonts w:ascii="Century Gothic" w:hAnsi="Century Gothic"/>
          <w:sz w:val="20"/>
          <w:szCs w:val="20"/>
        </w:rPr>
      </w:pPr>
    </w:p>
    <w:p w14:paraId="5CC57AC9" w14:textId="77777777" w:rsidR="005A7413" w:rsidRPr="0088591E" w:rsidRDefault="005A7413" w:rsidP="0088591E">
      <w:pPr>
        <w:jc w:val="left"/>
        <w:rPr>
          <w:rFonts w:ascii="Century Gothic" w:hAnsi="Century Gothic"/>
          <w:sz w:val="20"/>
          <w:szCs w:val="20"/>
        </w:rPr>
      </w:pPr>
    </w:p>
    <w:p w14:paraId="1F046B28" w14:textId="77777777" w:rsidR="005A7413" w:rsidRPr="0088591E" w:rsidRDefault="005A7413" w:rsidP="0088591E">
      <w:pPr>
        <w:jc w:val="left"/>
        <w:rPr>
          <w:rFonts w:ascii="Century Gothic" w:hAnsi="Century Gothic"/>
          <w:sz w:val="20"/>
          <w:szCs w:val="20"/>
        </w:rPr>
      </w:pPr>
    </w:p>
    <w:tbl>
      <w:tblPr>
        <w:tblW w:w="9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42"/>
        <w:gridCol w:w="330"/>
        <w:gridCol w:w="330"/>
        <w:gridCol w:w="331"/>
        <w:gridCol w:w="330"/>
        <w:gridCol w:w="331"/>
        <w:gridCol w:w="330"/>
        <w:gridCol w:w="331"/>
        <w:gridCol w:w="3524"/>
        <w:gridCol w:w="329"/>
        <w:gridCol w:w="329"/>
        <w:gridCol w:w="329"/>
        <w:gridCol w:w="329"/>
        <w:gridCol w:w="329"/>
        <w:gridCol w:w="329"/>
      </w:tblGrid>
      <w:tr w:rsidR="00197778" w:rsidRPr="0088591E" w14:paraId="68FFB4BF" w14:textId="77777777" w:rsidTr="003A22B5">
        <w:tc>
          <w:tcPr>
            <w:tcW w:w="1642" w:type="dxa"/>
            <w:tcBorders>
              <w:top w:val="nil"/>
              <w:left w:val="nil"/>
              <w:bottom w:val="nil"/>
            </w:tcBorders>
          </w:tcPr>
          <w:p w14:paraId="078F93DC" w14:textId="77777777" w:rsidR="00197778" w:rsidRPr="0088591E" w:rsidRDefault="00197778" w:rsidP="0088591E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88591E">
              <w:rPr>
                <w:rFonts w:ascii="Century Gothic" w:hAnsi="Century Gothic"/>
                <w:sz w:val="20"/>
                <w:szCs w:val="20"/>
              </w:rPr>
              <w:t>GMC number</w:t>
            </w:r>
          </w:p>
        </w:tc>
        <w:tc>
          <w:tcPr>
            <w:tcW w:w="330" w:type="dxa"/>
            <w:tcBorders>
              <w:right w:val="single" w:sz="4" w:space="0" w:color="auto"/>
            </w:tcBorders>
            <w:shd w:val="clear" w:color="auto" w:fill="auto"/>
          </w:tcPr>
          <w:p w14:paraId="1D19F50F" w14:textId="77777777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  <w:shd w:val="clear" w:color="auto" w:fill="auto"/>
          </w:tcPr>
          <w:p w14:paraId="07DAF4AE" w14:textId="77777777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1" w:type="dxa"/>
            <w:tcBorders>
              <w:right w:val="single" w:sz="4" w:space="0" w:color="auto"/>
            </w:tcBorders>
            <w:shd w:val="clear" w:color="auto" w:fill="auto"/>
          </w:tcPr>
          <w:p w14:paraId="75E95B79" w14:textId="77777777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  <w:shd w:val="clear" w:color="auto" w:fill="auto"/>
          </w:tcPr>
          <w:p w14:paraId="14672DDE" w14:textId="77777777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1" w:type="dxa"/>
            <w:tcBorders>
              <w:right w:val="single" w:sz="4" w:space="0" w:color="auto"/>
            </w:tcBorders>
            <w:shd w:val="clear" w:color="auto" w:fill="auto"/>
          </w:tcPr>
          <w:p w14:paraId="55574955" w14:textId="77777777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  <w:shd w:val="clear" w:color="auto" w:fill="auto"/>
          </w:tcPr>
          <w:p w14:paraId="10A517C0" w14:textId="77777777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1" w:type="dxa"/>
            <w:tcBorders>
              <w:right w:val="single" w:sz="4" w:space="0" w:color="auto"/>
            </w:tcBorders>
            <w:shd w:val="clear" w:color="auto" w:fill="auto"/>
          </w:tcPr>
          <w:p w14:paraId="3DCA5BA6" w14:textId="5FDF85B9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72AC301" w14:textId="77777777" w:rsidR="00197778" w:rsidRPr="0088591E" w:rsidRDefault="00197778" w:rsidP="001A4EDF">
            <w:pPr>
              <w:spacing w:line="240" w:lineRule="auto"/>
              <w:ind w:left="581" w:right="-468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88591E">
              <w:rPr>
                <w:rFonts w:ascii="Century Gothic" w:hAnsi="Century Gothic"/>
                <w:sz w:val="20"/>
                <w:szCs w:val="20"/>
              </w:rPr>
              <w:t>College Reference Number</w:t>
            </w:r>
          </w:p>
        </w:tc>
        <w:tc>
          <w:tcPr>
            <w:tcW w:w="329" w:type="dxa"/>
            <w:shd w:val="clear" w:color="auto" w:fill="auto"/>
          </w:tcPr>
          <w:p w14:paraId="511B21B3" w14:textId="77777777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9" w:type="dxa"/>
            <w:shd w:val="clear" w:color="auto" w:fill="auto"/>
          </w:tcPr>
          <w:p w14:paraId="18E89EC8" w14:textId="77777777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9" w:type="dxa"/>
            <w:shd w:val="clear" w:color="auto" w:fill="auto"/>
          </w:tcPr>
          <w:p w14:paraId="2F200E76" w14:textId="77777777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9" w:type="dxa"/>
            <w:shd w:val="clear" w:color="auto" w:fill="auto"/>
          </w:tcPr>
          <w:p w14:paraId="7BD79A5B" w14:textId="77777777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9" w:type="dxa"/>
            <w:shd w:val="clear" w:color="auto" w:fill="auto"/>
          </w:tcPr>
          <w:p w14:paraId="19499EEE" w14:textId="77777777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9" w:type="dxa"/>
            <w:shd w:val="clear" w:color="auto" w:fill="auto"/>
          </w:tcPr>
          <w:p w14:paraId="42023032" w14:textId="30ABFD24" w:rsidR="00197778" w:rsidRPr="0088591E" w:rsidRDefault="00197778" w:rsidP="00197778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34C5E146" w14:textId="77777777" w:rsidR="005A7413" w:rsidRDefault="005A7413" w:rsidP="0088591E">
      <w:pPr>
        <w:jc w:val="left"/>
        <w:rPr>
          <w:rFonts w:ascii="Century Gothic" w:hAnsi="Century Gothic"/>
          <w:sz w:val="20"/>
          <w:szCs w:val="20"/>
        </w:rPr>
      </w:pPr>
    </w:p>
    <w:p w14:paraId="5CC78BE4" w14:textId="77777777" w:rsidR="00542FF8" w:rsidRPr="0088591E" w:rsidRDefault="00542FF8" w:rsidP="0088591E">
      <w:pPr>
        <w:jc w:val="left"/>
        <w:rPr>
          <w:rFonts w:ascii="Century Gothic" w:hAnsi="Century Gothic"/>
          <w:sz w:val="20"/>
          <w:szCs w:val="20"/>
        </w:rPr>
      </w:pPr>
    </w:p>
    <w:p w14:paraId="731837C0" w14:textId="2F004FFF" w:rsidR="00542FF8" w:rsidRPr="00542FF8" w:rsidRDefault="00542FF8" w:rsidP="00542FF8">
      <w:pPr>
        <w:pStyle w:val="ListParagraph"/>
        <w:numPr>
          <w:ilvl w:val="0"/>
          <w:numId w:val="1"/>
        </w:numPr>
        <w:spacing w:before="120" w:after="120"/>
        <w:ind w:left="714" w:hanging="357"/>
        <w:jc w:val="left"/>
        <w:rPr>
          <w:rFonts w:ascii="Century Gothic" w:hAnsi="Century Gothic"/>
          <w:sz w:val="20"/>
          <w:szCs w:val="20"/>
        </w:rPr>
      </w:pPr>
      <w:r w:rsidRPr="00542FF8">
        <w:rPr>
          <w:rFonts w:ascii="Century Gothic" w:hAnsi="Century Gothic"/>
          <w:sz w:val="20"/>
          <w:szCs w:val="20"/>
        </w:rPr>
        <w:t>has demonstrated intermediate level competencies as defined by ‘Annex C in The CCT in Anaesthetics’ from the Royal College of Anaesthetists</w:t>
      </w:r>
      <w:r>
        <w:rPr>
          <w:rFonts w:ascii="Century Gothic" w:hAnsi="Century Gothic"/>
          <w:sz w:val="20"/>
          <w:szCs w:val="20"/>
        </w:rPr>
        <w:t>; and</w:t>
      </w:r>
    </w:p>
    <w:p w14:paraId="176B0A25" w14:textId="58F7FC6F" w:rsidR="00542FF8" w:rsidRPr="00542FF8" w:rsidRDefault="00542FF8" w:rsidP="00542FF8">
      <w:pPr>
        <w:pStyle w:val="ListParagraph"/>
        <w:numPr>
          <w:ilvl w:val="0"/>
          <w:numId w:val="1"/>
        </w:numPr>
        <w:spacing w:before="120" w:after="120"/>
        <w:ind w:left="714" w:hanging="357"/>
        <w:jc w:val="lef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has </w:t>
      </w:r>
      <w:r w:rsidRPr="00542FF8">
        <w:rPr>
          <w:rFonts w:ascii="Century Gothic" w:hAnsi="Century Gothic"/>
          <w:sz w:val="20"/>
          <w:szCs w:val="20"/>
        </w:rPr>
        <w:t>passed the FRCA Final Examination</w:t>
      </w:r>
      <w:r w:rsidRPr="00542FF8">
        <w:rPr>
          <w:rFonts w:ascii="Century Gothic" w:hAnsi="Century Gothic"/>
          <w:sz w:val="20"/>
          <w:szCs w:val="20"/>
          <w:vertAlign w:val="superscript"/>
        </w:rPr>
        <w:t xml:space="preserve"> </w:t>
      </w:r>
      <w:r w:rsidRPr="00542FF8">
        <w:rPr>
          <w:rFonts w:ascii="Century Gothic" w:hAnsi="Century Gothic"/>
          <w:sz w:val="20"/>
          <w:szCs w:val="20"/>
        </w:rPr>
        <w:t>on _______________/_______________ (month/year)</w:t>
      </w:r>
      <w:r>
        <w:rPr>
          <w:rFonts w:ascii="Century Gothic" w:hAnsi="Century Gothic"/>
          <w:sz w:val="20"/>
          <w:szCs w:val="20"/>
        </w:rPr>
        <w:t>.</w:t>
      </w:r>
    </w:p>
    <w:p w14:paraId="6C0DAEF9" w14:textId="77777777" w:rsidR="005A7413" w:rsidRPr="0088591E" w:rsidRDefault="005A7413" w:rsidP="0088591E">
      <w:pPr>
        <w:pStyle w:val="ListParagraph"/>
        <w:tabs>
          <w:tab w:val="left" w:pos="284"/>
        </w:tabs>
        <w:ind w:left="0"/>
        <w:jc w:val="left"/>
        <w:rPr>
          <w:rFonts w:ascii="Century Gothic" w:hAnsi="Century Gothic"/>
          <w:sz w:val="20"/>
          <w:szCs w:val="20"/>
        </w:rPr>
      </w:pPr>
    </w:p>
    <w:p w14:paraId="23E64EFC" w14:textId="77777777" w:rsidR="00FA57B1" w:rsidRPr="0088591E" w:rsidRDefault="00FA57B1" w:rsidP="0088591E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6810BBD3" w14:textId="77777777" w:rsidR="00895A02" w:rsidRPr="0088591E" w:rsidRDefault="00895A02" w:rsidP="0088591E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65028BC1" w14:textId="77777777" w:rsidR="000F6964" w:rsidRPr="0088591E" w:rsidRDefault="000F6964" w:rsidP="0088591E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 w:rsidRPr="0088591E">
        <w:rPr>
          <w:rFonts w:ascii="Century Gothic" w:hAnsi="Century Gothic"/>
          <w:sz w:val="20"/>
          <w:szCs w:val="20"/>
        </w:rPr>
        <w:t>Signed:____________________________ Name (Print):________________________ Date:____________</w:t>
      </w:r>
    </w:p>
    <w:p w14:paraId="2DB85FDA" w14:textId="77777777" w:rsidR="000F6964" w:rsidRPr="0088591E" w:rsidRDefault="000F6964" w:rsidP="0088591E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  <w:r w:rsidRPr="0088591E">
        <w:rPr>
          <w:rFonts w:ascii="Century Gothic" w:hAnsi="Century Gothic"/>
          <w:sz w:val="20"/>
          <w:szCs w:val="20"/>
        </w:rPr>
        <w:t>(</w:t>
      </w:r>
      <w:r w:rsidRPr="0088591E">
        <w:rPr>
          <w:rFonts w:ascii="Century Gothic" w:hAnsi="Century Gothic"/>
          <w:i/>
          <w:sz w:val="20"/>
          <w:szCs w:val="20"/>
        </w:rPr>
        <w:t>Regional or Deputy Regional Adviser in Anaesthesia)</w:t>
      </w:r>
    </w:p>
    <w:p w14:paraId="154207E3" w14:textId="77777777" w:rsidR="000F6964" w:rsidRPr="0088591E" w:rsidRDefault="000F6964" w:rsidP="0088591E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</w:p>
    <w:p w14:paraId="6E4E9D5D" w14:textId="77777777" w:rsidR="00542FF8" w:rsidRDefault="00542FF8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21355334" w14:textId="422A0EF7" w:rsidR="000F6964" w:rsidRPr="0088591E" w:rsidRDefault="000F6964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  <w:vertAlign w:val="superscript"/>
        </w:rPr>
      </w:pPr>
      <w:r w:rsidRPr="0088591E">
        <w:rPr>
          <w:rFonts w:ascii="Century Gothic" w:hAnsi="Century Gothic"/>
          <w:b/>
          <w:sz w:val="20"/>
          <w:szCs w:val="20"/>
        </w:rPr>
        <w:t>The Regional or Deputy Regional Adviser must sign this certificate</w:t>
      </w:r>
      <w:r w:rsidR="00197778">
        <w:rPr>
          <w:rFonts w:ascii="Century Gothic" w:hAnsi="Century Gothic"/>
          <w:b/>
          <w:sz w:val="20"/>
          <w:szCs w:val="20"/>
        </w:rPr>
        <w:t>.</w:t>
      </w:r>
    </w:p>
    <w:p w14:paraId="15C5AD29" w14:textId="77777777" w:rsidR="000F6964" w:rsidRPr="0088591E" w:rsidRDefault="000F6964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5B90CB5E" w14:textId="77777777" w:rsidR="000F6964" w:rsidRPr="0088591E" w:rsidRDefault="000F6964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5CD6CE4E" w14:textId="77777777" w:rsidR="000F6964" w:rsidRDefault="000F6964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5836434C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34C09E7D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5C8D001E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284A6F84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4AA4F504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35588108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1F5ADCEF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7BDA8C2C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0A405B8A" w14:textId="77777777" w:rsidR="0088591E" w:rsidRP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620471CE" w14:textId="77777777" w:rsidR="00DB1F38" w:rsidRPr="0088591E" w:rsidRDefault="00DB1F38" w:rsidP="0088591E">
      <w:pPr>
        <w:pStyle w:val="ListParagraph"/>
        <w:ind w:left="0"/>
        <w:jc w:val="left"/>
        <w:rPr>
          <w:rFonts w:ascii="Century Gothic" w:hAnsi="Century Gothic"/>
          <w:sz w:val="20"/>
          <w:szCs w:val="20"/>
          <w:vertAlign w:val="superscript"/>
        </w:rPr>
      </w:pPr>
    </w:p>
    <w:sectPr w:rsidR="00DB1F38" w:rsidRPr="0088591E" w:rsidSect="0088591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722" w:right="1134" w:bottom="567" w:left="1134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18C9F3" w14:textId="77777777" w:rsidR="00F63EC4" w:rsidRDefault="00F63EC4" w:rsidP="00523A95">
      <w:pPr>
        <w:spacing w:line="240" w:lineRule="auto"/>
      </w:pPr>
      <w:r>
        <w:separator/>
      </w:r>
    </w:p>
  </w:endnote>
  <w:endnote w:type="continuationSeparator" w:id="0">
    <w:p w14:paraId="61E3934C" w14:textId="77777777" w:rsidR="00F63EC4" w:rsidRDefault="00F63EC4" w:rsidP="00523A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mplicitaPro">
    <w:altName w:val="Semplicita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0D989" w14:textId="77777777" w:rsidR="00011CCD" w:rsidRPr="00287981" w:rsidRDefault="00011CCD" w:rsidP="00011CCD">
    <w:pPr>
      <w:spacing w:line="200" w:lineRule="atLeast"/>
      <w:rPr>
        <w:rFonts w:ascii="Century Gothic" w:eastAsia="MS Mincho" w:hAnsi="Century Gothic"/>
        <w:color w:val="000000"/>
        <w:sz w:val="15"/>
        <w:szCs w:val="15"/>
        <w:vertAlign w:val="subscript"/>
        <w:lang w:val="en-US"/>
      </w:rPr>
    </w:pPr>
    <w:r w:rsidRPr="00BE7637">
      <w:rPr>
        <w:rFonts w:ascii="Century Gothic" w:eastAsia="MS Mincho" w:hAnsi="Century Gothic"/>
        <w:color w:val="000000"/>
        <w:sz w:val="15"/>
        <w:szCs w:val="15"/>
        <w:lang w:val="en-US"/>
      </w:rPr>
      <w:t>Royal College of Anaesthetists</w:t>
    </w:r>
  </w:p>
  <w:p w14:paraId="1B562035" w14:textId="77777777" w:rsidR="00011CCD" w:rsidRPr="00BE7637" w:rsidRDefault="00011CCD" w:rsidP="00011CCD">
    <w:pPr>
      <w:spacing w:line="200" w:lineRule="atLeast"/>
      <w:rPr>
        <w:rFonts w:ascii="Century Gothic" w:eastAsia="MS Mincho" w:hAnsi="Century Gothic"/>
        <w:color w:val="000000"/>
        <w:sz w:val="15"/>
        <w:szCs w:val="15"/>
        <w:lang w:val="en-US"/>
      </w:rPr>
    </w:pPr>
    <w:r w:rsidRPr="00BE7637">
      <w:rPr>
        <w:rFonts w:ascii="Century Gothic" w:eastAsia="MS Mincho" w:hAnsi="Century Gothic"/>
        <w:color w:val="000000"/>
        <w:sz w:val="15"/>
        <w:szCs w:val="15"/>
        <w:lang w:val="en-US"/>
      </w:rPr>
      <w:t>Churchill House, 35 Red Lion Square, London WC1R 4SG</w:t>
    </w:r>
  </w:p>
  <w:p w14:paraId="521E5703" w14:textId="77777777" w:rsidR="00011CCD" w:rsidRPr="00407C10" w:rsidRDefault="00011CCD" w:rsidP="00011CCD">
    <w:pPr>
      <w:spacing w:after="120" w:line="200" w:lineRule="atLeast"/>
      <w:rPr>
        <w:rFonts w:ascii="Century Gothic" w:eastAsia="MS Mincho" w:hAnsi="Century Gothic"/>
        <w:color w:val="50ABBF"/>
        <w:sz w:val="15"/>
        <w:szCs w:val="15"/>
        <w:u w:val="single"/>
        <w:lang w:val="en-US"/>
      </w:rPr>
    </w:pPr>
    <w:r w:rsidRPr="00BE7637">
      <w:rPr>
        <w:rFonts w:ascii="Century Gothic" w:eastAsia="MS Mincho" w:hAnsi="Century Gothic" w:cs="SemplicitaPro"/>
        <w:b/>
        <w:color w:val="000000"/>
        <w:sz w:val="15"/>
        <w:szCs w:val="15"/>
        <w:lang w:val="en-US"/>
      </w:rPr>
      <w:t>Tel</w:t>
    </w:r>
    <w:r w:rsidRPr="00BE7637">
      <w:rPr>
        <w:rFonts w:ascii="Century Gothic" w:eastAsia="MS Mincho" w:hAnsi="Century Gothic" w:cs="SemplicitaPro"/>
        <w:color w:val="000000"/>
        <w:sz w:val="15"/>
        <w:szCs w:val="15"/>
        <w:lang w:val="en-US"/>
      </w:rPr>
      <w:t xml:space="preserve"> 020 7092 1</w:t>
    </w:r>
    <w:r w:rsidRPr="00407C10">
      <w:rPr>
        <w:rFonts w:ascii="Century Gothic" w:eastAsia="MS Mincho" w:hAnsi="Century Gothic" w:cs="SemplicitaPro"/>
        <w:color w:val="000000"/>
        <w:sz w:val="15"/>
        <w:szCs w:val="15"/>
        <w:lang w:val="en-US"/>
      </w:rPr>
      <w:t>500</w:t>
    </w:r>
    <w:r w:rsidRPr="00BE7637">
      <w:rPr>
        <w:rFonts w:ascii="Century Gothic" w:eastAsia="MS Mincho" w:hAnsi="Century Gothic" w:cs="SemplicitaPro"/>
        <w:color w:val="000000"/>
        <w:sz w:val="15"/>
        <w:szCs w:val="15"/>
        <w:lang w:val="en-US"/>
      </w:rPr>
      <w:t xml:space="preserve">  </w:t>
    </w:r>
    <w:r w:rsidRPr="00BE7637">
      <w:rPr>
        <w:rFonts w:ascii="Century Gothic" w:eastAsia="MS Mincho" w:hAnsi="Century Gothic" w:cs="SemplicitaPro"/>
        <w:b/>
        <w:color w:val="000000"/>
        <w:sz w:val="15"/>
        <w:szCs w:val="15"/>
        <w:lang w:val="en-US"/>
      </w:rPr>
      <w:t>Email</w:t>
    </w:r>
    <w:r w:rsidRPr="00BE7637">
      <w:rPr>
        <w:rFonts w:ascii="Century Gothic" w:eastAsia="MS Mincho" w:hAnsi="Century Gothic" w:cs="SemplicitaPro"/>
        <w:color w:val="000000"/>
        <w:sz w:val="15"/>
        <w:szCs w:val="15"/>
        <w:lang w:val="en-US"/>
      </w:rPr>
      <w:t xml:space="preserve"> </w:t>
    </w:r>
    <w:hyperlink r:id="rId1" w:history="1">
      <w:r w:rsidRPr="0080534D">
        <w:rPr>
          <w:rStyle w:val="Hyperlink"/>
          <w:rFonts w:ascii="Century Gothic" w:eastAsia="MS Mincho" w:hAnsi="Century Gothic" w:cs="SemplicitaPro"/>
          <w:color w:val="50ABBF" w:themeColor="accent2"/>
          <w:sz w:val="15"/>
          <w:szCs w:val="15"/>
          <w:lang w:val="en-US"/>
        </w:rPr>
        <w:t>training@rcoa.ac.uk</w:t>
      </w:r>
    </w:hyperlink>
    <w:r w:rsidRPr="00BE7637">
      <w:rPr>
        <w:rFonts w:ascii="Century Gothic" w:eastAsia="MS Mincho" w:hAnsi="Century Gothic" w:cs="SemplicitaPro"/>
        <w:color w:val="3F2A56"/>
        <w:sz w:val="15"/>
        <w:szCs w:val="15"/>
        <w:lang w:val="en-US"/>
      </w:rPr>
      <w:t xml:space="preserve"> </w:t>
    </w:r>
    <w:r>
      <w:rPr>
        <w:rFonts w:ascii="Century Gothic" w:eastAsia="MS Mincho" w:hAnsi="Century Gothic" w:cs="SemplicitaPro"/>
        <w:color w:val="3F2A56"/>
        <w:sz w:val="15"/>
        <w:szCs w:val="15"/>
        <w:lang w:val="en-US"/>
      </w:rPr>
      <w:t xml:space="preserve"> </w:t>
    </w:r>
    <w:r w:rsidRPr="00BE7637">
      <w:rPr>
        <w:rFonts w:ascii="Century Gothic" w:eastAsia="MS Mincho" w:hAnsi="Century Gothic" w:cs="SemplicitaPro"/>
        <w:b/>
        <w:color w:val="000000"/>
        <w:sz w:val="15"/>
        <w:szCs w:val="15"/>
        <w:lang w:val="en-US"/>
      </w:rPr>
      <w:t>Website</w:t>
    </w:r>
    <w:r w:rsidRPr="00407C10">
      <w:rPr>
        <w:rFonts w:ascii="Century Gothic" w:eastAsia="MS Mincho" w:hAnsi="Century Gothic" w:cs="SemplicitaPro"/>
        <w:color w:val="3F2A56"/>
        <w:sz w:val="15"/>
        <w:szCs w:val="15"/>
        <w:lang w:val="en-US"/>
      </w:rPr>
      <w:t xml:space="preserve"> </w:t>
    </w:r>
    <w:hyperlink r:id="rId2" w:history="1">
      <w:r w:rsidRPr="00287981">
        <w:rPr>
          <w:rStyle w:val="Hyperlink"/>
          <w:rFonts w:ascii="Century Gothic" w:eastAsia="MS Mincho" w:hAnsi="Century Gothic"/>
          <w:color w:val="50ABBF" w:themeColor="accent2"/>
          <w:sz w:val="15"/>
          <w:szCs w:val="15"/>
          <w:lang w:val="en-US"/>
        </w:rPr>
        <w:t>www.rcoa.ac.uk/careers-training</w:t>
      </w:r>
    </w:hyperlink>
  </w:p>
  <w:p w14:paraId="167CA4ED" w14:textId="70FCEC0C" w:rsidR="00CF0401" w:rsidRDefault="00011CCD" w:rsidP="00011CCD">
    <w:pPr>
      <w:pStyle w:val="Footer"/>
    </w:pPr>
    <w:r w:rsidRPr="00BE7637">
      <w:rPr>
        <w:rFonts w:ascii="Century Gothic" w:eastAsia="MS Mincho" w:hAnsi="Century Gothic"/>
        <w:b/>
        <w:sz w:val="15"/>
        <w:szCs w:val="15"/>
        <w:lang w:val="en-US"/>
      </w:rPr>
      <w:t>Twitter</w:t>
    </w:r>
    <w:r w:rsidRPr="00BE7637">
      <w:rPr>
        <w:rFonts w:ascii="Century Gothic" w:eastAsia="MS Mincho" w:hAnsi="Century Gothic"/>
        <w:sz w:val="15"/>
        <w:szCs w:val="15"/>
        <w:lang w:val="en-US"/>
      </w:rPr>
      <w:t xml:space="preserve"> @RCoA_Events  </w:t>
    </w:r>
    <w:r w:rsidRPr="00BE7637">
      <w:rPr>
        <w:rFonts w:ascii="Century Gothic" w:eastAsia="MS Mincho" w:hAnsi="Century Gothic"/>
        <w:b/>
        <w:color w:val="CD6084"/>
        <w:sz w:val="15"/>
        <w:szCs w:val="15"/>
        <w:lang w:val="en-US"/>
      </w:rPr>
      <w:t>|</w:t>
    </w:r>
    <w:r w:rsidRPr="00BE7637">
      <w:rPr>
        <w:rFonts w:ascii="Century Gothic" w:eastAsia="MS Mincho" w:hAnsi="Century Gothic"/>
        <w:sz w:val="15"/>
        <w:szCs w:val="15"/>
        <w:lang w:val="en-US"/>
      </w:rPr>
      <w:t xml:space="preserve">  </w:t>
    </w:r>
    <w:r w:rsidRPr="00BE7637">
      <w:rPr>
        <w:rFonts w:ascii="Century Gothic" w:eastAsia="MS Mincho" w:hAnsi="Century Gothic"/>
        <w:b/>
        <w:sz w:val="15"/>
        <w:szCs w:val="15"/>
        <w:lang w:val="en-US"/>
      </w:rPr>
      <w:t>Find us on Facebook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3EC19D" w14:textId="77777777" w:rsidR="00F63EC4" w:rsidRDefault="00F63EC4" w:rsidP="00523A95">
      <w:pPr>
        <w:spacing w:line="240" w:lineRule="auto"/>
      </w:pPr>
      <w:r>
        <w:separator/>
      </w:r>
    </w:p>
  </w:footnote>
  <w:footnote w:type="continuationSeparator" w:id="0">
    <w:p w14:paraId="5AD077F6" w14:textId="77777777" w:rsidR="00F63EC4" w:rsidRDefault="00F63EC4" w:rsidP="00523A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F1EEC" w14:textId="77777777" w:rsidR="009C46B4" w:rsidRDefault="00516E60">
    <w:pPr>
      <w:pStyle w:val="Header"/>
    </w:pPr>
    <w:r>
      <w:rPr>
        <w:noProof/>
        <w:lang w:eastAsia="en-GB"/>
      </w:rPr>
      <w:pict w14:anchorId="1D55B7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08016" o:spid="_x0000_s2053" type="#_x0000_t75" style="position:absolute;left:0;text-align:left;margin-left:0;margin-top:0;width:283.45pt;height:363.35pt;z-index:-251657216;mso-position-horizontal:center;mso-position-horizontal-relative:margin;mso-position-vertical:center;mso-position-vertical-relative:margin" o:allowincell="f">
          <v:imagedata r:id="rId1" o:title="RCoA-Crest (b&amp;w)" gain="19661f" blacklevel="22938f"/>
          <w10:wrap anchorx="margin" anchory="margin"/>
        </v:shape>
      </w:pict>
    </w:r>
    <w:r>
      <w:rPr>
        <w:noProof/>
        <w:lang w:eastAsia="en-GB"/>
      </w:rPr>
      <w:pict w14:anchorId="7C735FA1">
        <v:shape id="WordPictureWatermark24104188" o:spid="_x0000_s2050" type="#_x0000_t75" style="position:absolute;left:0;text-align:left;margin-left:0;margin-top:0;width:283.45pt;height:363.35pt;z-index:-251659264;mso-position-horizontal:center;mso-position-horizontal-relative:margin;mso-position-vertical:center;mso-position-vertical-relative:margin" o:allowincell="f">
          <v:imagedata r:id="rId1" o:title="RCoA-Crest (b&amp;w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FBCFDC" w14:textId="77777777" w:rsidR="0088591E" w:rsidRDefault="001A4EDF">
    <w:pPr>
      <w:pStyle w:val="Header"/>
    </w:pPr>
    <w:r>
      <w:rPr>
        <w:noProof/>
        <w:lang w:val="en-US"/>
      </w:rPr>
      <w:drawing>
        <wp:inline distT="0" distB="0" distL="0" distR="0" wp14:anchorId="71288BC9" wp14:editId="3B87983A">
          <wp:extent cx="895350" cy="1193800"/>
          <wp:effectExtent l="0" t="0" r="0" b="0"/>
          <wp:docPr id="1" name="Picture 1" descr="RCoA-Crest-Purple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CoA-Crest-Purple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19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BB8150" w14:textId="77777777" w:rsidR="009C46B4" w:rsidRDefault="00516E60">
    <w:pPr>
      <w:pStyle w:val="Header"/>
    </w:pPr>
    <w:r>
      <w:rPr>
        <w:noProof/>
        <w:lang w:eastAsia="en-GB"/>
      </w:rPr>
      <w:pict w14:anchorId="5BE7CC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08015" o:spid="_x0000_s2052" type="#_x0000_t75" style="position:absolute;left:0;text-align:left;margin-left:0;margin-top:0;width:283.45pt;height:363.35pt;z-index:-251658240;mso-position-horizontal:center;mso-position-horizontal-relative:margin;mso-position-vertical:center;mso-position-vertical-relative:margin" o:allowincell="f">
          <v:imagedata r:id="rId1" o:title="RCoA-Crest (b&amp;w)" gain="19661f" blacklevel="22938f"/>
          <w10:wrap anchorx="margin" anchory="margin"/>
        </v:shape>
      </w:pict>
    </w:r>
    <w:r>
      <w:rPr>
        <w:noProof/>
        <w:lang w:eastAsia="en-GB"/>
      </w:rPr>
      <w:pict w14:anchorId="66A8A53E">
        <v:shape id="WordPictureWatermark24104187" o:spid="_x0000_s2049" type="#_x0000_t75" style="position:absolute;left:0;text-align:left;margin-left:0;margin-top:0;width:283.45pt;height:363.35pt;z-index:-251660288;mso-position-horizontal:center;mso-position-horizontal-relative:margin;mso-position-vertical:center;mso-position-vertical-relative:margin" o:allowincell="f">
          <v:imagedata r:id="rId1" o:title="RCoA-Crest (b&amp;w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BCC42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B53607"/>
    <w:multiLevelType w:val="hybridMultilevel"/>
    <w:tmpl w:val="E7D09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ocumentProtection w:edit="forms" w:enforcement="1" w:cryptProviderType="rsaAES" w:cryptAlgorithmClass="hash" w:cryptAlgorithmType="typeAny" w:cryptAlgorithmSid="14" w:cryptSpinCount="100000" w:hash="eKBnlAO+nGxMN6IWKivznSDKTaACvczwY1+hKFtXjUNPwlrlmcfeeM9Atua/DRJT+X/ISacCtZPsnauDk/g+CA==" w:salt="BiHMTOAc2HoCdpkXgAuZow==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A95"/>
    <w:rsid w:val="00001C08"/>
    <w:rsid w:val="000031A5"/>
    <w:rsid w:val="00005517"/>
    <w:rsid w:val="000064F9"/>
    <w:rsid w:val="00011CCD"/>
    <w:rsid w:val="00015E56"/>
    <w:rsid w:val="00016897"/>
    <w:rsid w:val="00017507"/>
    <w:rsid w:val="0002316A"/>
    <w:rsid w:val="00023244"/>
    <w:rsid w:val="00023E64"/>
    <w:rsid w:val="000247A6"/>
    <w:rsid w:val="00027E91"/>
    <w:rsid w:val="00030925"/>
    <w:rsid w:val="00031AA4"/>
    <w:rsid w:val="00033E47"/>
    <w:rsid w:val="00034857"/>
    <w:rsid w:val="000354CF"/>
    <w:rsid w:val="00043531"/>
    <w:rsid w:val="0004443A"/>
    <w:rsid w:val="000469C1"/>
    <w:rsid w:val="00054903"/>
    <w:rsid w:val="000555E5"/>
    <w:rsid w:val="000556B6"/>
    <w:rsid w:val="000614BF"/>
    <w:rsid w:val="0006344E"/>
    <w:rsid w:val="00063EEF"/>
    <w:rsid w:val="00067981"/>
    <w:rsid w:val="00070843"/>
    <w:rsid w:val="00073EE1"/>
    <w:rsid w:val="000809A4"/>
    <w:rsid w:val="00083515"/>
    <w:rsid w:val="000844CC"/>
    <w:rsid w:val="00085163"/>
    <w:rsid w:val="000869DD"/>
    <w:rsid w:val="0009439F"/>
    <w:rsid w:val="00094B20"/>
    <w:rsid w:val="000A066A"/>
    <w:rsid w:val="000A28A0"/>
    <w:rsid w:val="000A6855"/>
    <w:rsid w:val="000B0333"/>
    <w:rsid w:val="000B5AC8"/>
    <w:rsid w:val="000B6335"/>
    <w:rsid w:val="000C490D"/>
    <w:rsid w:val="000C590D"/>
    <w:rsid w:val="000C6F50"/>
    <w:rsid w:val="000D1E50"/>
    <w:rsid w:val="000D3119"/>
    <w:rsid w:val="000D5312"/>
    <w:rsid w:val="000D775F"/>
    <w:rsid w:val="000E38D0"/>
    <w:rsid w:val="000E7C28"/>
    <w:rsid w:val="000F0040"/>
    <w:rsid w:val="000F2918"/>
    <w:rsid w:val="000F2BEA"/>
    <w:rsid w:val="000F3358"/>
    <w:rsid w:val="000F3A3B"/>
    <w:rsid w:val="000F4799"/>
    <w:rsid w:val="000F6964"/>
    <w:rsid w:val="000F7AE6"/>
    <w:rsid w:val="00101B56"/>
    <w:rsid w:val="00105C34"/>
    <w:rsid w:val="00107705"/>
    <w:rsid w:val="00110294"/>
    <w:rsid w:val="0011102D"/>
    <w:rsid w:val="00111B79"/>
    <w:rsid w:val="00114657"/>
    <w:rsid w:val="00115336"/>
    <w:rsid w:val="00120D80"/>
    <w:rsid w:val="00121832"/>
    <w:rsid w:val="00123E26"/>
    <w:rsid w:val="0012572F"/>
    <w:rsid w:val="0012727C"/>
    <w:rsid w:val="001355A1"/>
    <w:rsid w:val="0013760D"/>
    <w:rsid w:val="00137976"/>
    <w:rsid w:val="001433B7"/>
    <w:rsid w:val="001444B0"/>
    <w:rsid w:val="001456AB"/>
    <w:rsid w:val="00154850"/>
    <w:rsid w:val="00156329"/>
    <w:rsid w:val="00160FAF"/>
    <w:rsid w:val="001625A6"/>
    <w:rsid w:val="001651FA"/>
    <w:rsid w:val="00166940"/>
    <w:rsid w:val="00173363"/>
    <w:rsid w:val="0017441B"/>
    <w:rsid w:val="0017584F"/>
    <w:rsid w:val="00177C0D"/>
    <w:rsid w:val="001830D4"/>
    <w:rsid w:val="0018338A"/>
    <w:rsid w:val="00183938"/>
    <w:rsid w:val="00184DB2"/>
    <w:rsid w:val="00185FA3"/>
    <w:rsid w:val="00192B84"/>
    <w:rsid w:val="00193091"/>
    <w:rsid w:val="00194AE3"/>
    <w:rsid w:val="00195317"/>
    <w:rsid w:val="001953BB"/>
    <w:rsid w:val="00197778"/>
    <w:rsid w:val="001A38DA"/>
    <w:rsid w:val="001A49D8"/>
    <w:rsid w:val="001A4EDF"/>
    <w:rsid w:val="001A74F8"/>
    <w:rsid w:val="001B2CCF"/>
    <w:rsid w:val="001B471A"/>
    <w:rsid w:val="001B4AC8"/>
    <w:rsid w:val="001C08D1"/>
    <w:rsid w:val="001C6819"/>
    <w:rsid w:val="001D156B"/>
    <w:rsid w:val="001D4859"/>
    <w:rsid w:val="001E051F"/>
    <w:rsid w:val="001E5670"/>
    <w:rsid w:val="001F11AE"/>
    <w:rsid w:val="001F30E1"/>
    <w:rsid w:val="001F7C0C"/>
    <w:rsid w:val="00200754"/>
    <w:rsid w:val="00201EFA"/>
    <w:rsid w:val="002049F6"/>
    <w:rsid w:val="00205C5D"/>
    <w:rsid w:val="0022605C"/>
    <w:rsid w:val="00226FC5"/>
    <w:rsid w:val="002273B5"/>
    <w:rsid w:val="00231288"/>
    <w:rsid w:val="00232207"/>
    <w:rsid w:val="00232E63"/>
    <w:rsid w:val="0023671C"/>
    <w:rsid w:val="0024433C"/>
    <w:rsid w:val="002470FB"/>
    <w:rsid w:val="00256E5F"/>
    <w:rsid w:val="00265676"/>
    <w:rsid w:val="002656FE"/>
    <w:rsid w:val="002669DD"/>
    <w:rsid w:val="00267D9A"/>
    <w:rsid w:val="00271573"/>
    <w:rsid w:val="00271A73"/>
    <w:rsid w:val="00271C64"/>
    <w:rsid w:val="00276B52"/>
    <w:rsid w:val="00284FED"/>
    <w:rsid w:val="00290AE8"/>
    <w:rsid w:val="002917BA"/>
    <w:rsid w:val="00296C65"/>
    <w:rsid w:val="002A2655"/>
    <w:rsid w:val="002A4777"/>
    <w:rsid w:val="002A5847"/>
    <w:rsid w:val="002A729A"/>
    <w:rsid w:val="002B0725"/>
    <w:rsid w:val="002B3BD3"/>
    <w:rsid w:val="002B3BD5"/>
    <w:rsid w:val="002C1443"/>
    <w:rsid w:val="002C6842"/>
    <w:rsid w:val="002D035B"/>
    <w:rsid w:val="002D084A"/>
    <w:rsid w:val="002D0A11"/>
    <w:rsid w:val="002D2632"/>
    <w:rsid w:val="002D3D12"/>
    <w:rsid w:val="002D4293"/>
    <w:rsid w:val="002D5746"/>
    <w:rsid w:val="002E1F37"/>
    <w:rsid w:val="002E3F68"/>
    <w:rsid w:val="002E5386"/>
    <w:rsid w:val="002E6098"/>
    <w:rsid w:val="002E678D"/>
    <w:rsid w:val="002E6BCC"/>
    <w:rsid w:val="002F5CF8"/>
    <w:rsid w:val="00301E1D"/>
    <w:rsid w:val="00301E31"/>
    <w:rsid w:val="00304433"/>
    <w:rsid w:val="003047DB"/>
    <w:rsid w:val="003058C4"/>
    <w:rsid w:val="00307D49"/>
    <w:rsid w:val="003105BD"/>
    <w:rsid w:val="0031098C"/>
    <w:rsid w:val="003115D3"/>
    <w:rsid w:val="0031403B"/>
    <w:rsid w:val="0031410B"/>
    <w:rsid w:val="00317045"/>
    <w:rsid w:val="003223F4"/>
    <w:rsid w:val="003256E2"/>
    <w:rsid w:val="00326E0C"/>
    <w:rsid w:val="00331BE9"/>
    <w:rsid w:val="00336E06"/>
    <w:rsid w:val="00336FBF"/>
    <w:rsid w:val="00340580"/>
    <w:rsid w:val="00341143"/>
    <w:rsid w:val="00342CD6"/>
    <w:rsid w:val="00350AD6"/>
    <w:rsid w:val="003516EF"/>
    <w:rsid w:val="00351F75"/>
    <w:rsid w:val="00352932"/>
    <w:rsid w:val="00353287"/>
    <w:rsid w:val="00353982"/>
    <w:rsid w:val="003550E6"/>
    <w:rsid w:val="00355C3B"/>
    <w:rsid w:val="003601BE"/>
    <w:rsid w:val="00360D7A"/>
    <w:rsid w:val="0036565A"/>
    <w:rsid w:val="003657B9"/>
    <w:rsid w:val="00370E75"/>
    <w:rsid w:val="00371335"/>
    <w:rsid w:val="003724B3"/>
    <w:rsid w:val="00373C8C"/>
    <w:rsid w:val="00374C6B"/>
    <w:rsid w:val="00381A3F"/>
    <w:rsid w:val="003824EE"/>
    <w:rsid w:val="003855D1"/>
    <w:rsid w:val="00386CF3"/>
    <w:rsid w:val="0039172F"/>
    <w:rsid w:val="00391CD3"/>
    <w:rsid w:val="00393C35"/>
    <w:rsid w:val="00393D3F"/>
    <w:rsid w:val="00393E3F"/>
    <w:rsid w:val="003A1516"/>
    <w:rsid w:val="003A5115"/>
    <w:rsid w:val="003A54C9"/>
    <w:rsid w:val="003A7241"/>
    <w:rsid w:val="003B024F"/>
    <w:rsid w:val="003B75D7"/>
    <w:rsid w:val="003C0BC2"/>
    <w:rsid w:val="003C1F59"/>
    <w:rsid w:val="003C2DA5"/>
    <w:rsid w:val="003C352F"/>
    <w:rsid w:val="003C47E1"/>
    <w:rsid w:val="003C4943"/>
    <w:rsid w:val="003C594B"/>
    <w:rsid w:val="003D2F05"/>
    <w:rsid w:val="003D3F89"/>
    <w:rsid w:val="003D43B4"/>
    <w:rsid w:val="003D4CEF"/>
    <w:rsid w:val="003D5EBC"/>
    <w:rsid w:val="003D7AFB"/>
    <w:rsid w:val="003E2967"/>
    <w:rsid w:val="003F3A6A"/>
    <w:rsid w:val="003F60D0"/>
    <w:rsid w:val="003F6F2C"/>
    <w:rsid w:val="004025E4"/>
    <w:rsid w:val="00406BD1"/>
    <w:rsid w:val="00406E96"/>
    <w:rsid w:val="00413ED4"/>
    <w:rsid w:val="00414D12"/>
    <w:rsid w:val="00421E9E"/>
    <w:rsid w:val="00423F66"/>
    <w:rsid w:val="004257C0"/>
    <w:rsid w:val="004263F0"/>
    <w:rsid w:val="004269C4"/>
    <w:rsid w:val="00427970"/>
    <w:rsid w:val="00432E09"/>
    <w:rsid w:val="00437833"/>
    <w:rsid w:val="004400C8"/>
    <w:rsid w:val="00441A72"/>
    <w:rsid w:val="00443E9E"/>
    <w:rsid w:val="00444588"/>
    <w:rsid w:val="0044561A"/>
    <w:rsid w:val="00447500"/>
    <w:rsid w:val="0045357F"/>
    <w:rsid w:val="00453A45"/>
    <w:rsid w:val="00453CA6"/>
    <w:rsid w:val="004614BF"/>
    <w:rsid w:val="00464E74"/>
    <w:rsid w:val="00467091"/>
    <w:rsid w:val="00471381"/>
    <w:rsid w:val="00472927"/>
    <w:rsid w:val="0047367A"/>
    <w:rsid w:val="00473A37"/>
    <w:rsid w:val="00475A6D"/>
    <w:rsid w:val="00477EDF"/>
    <w:rsid w:val="00480D25"/>
    <w:rsid w:val="00480FE0"/>
    <w:rsid w:val="004844CF"/>
    <w:rsid w:val="004859F8"/>
    <w:rsid w:val="0048660D"/>
    <w:rsid w:val="00495077"/>
    <w:rsid w:val="004A0EA7"/>
    <w:rsid w:val="004A4A14"/>
    <w:rsid w:val="004A4E7C"/>
    <w:rsid w:val="004B36B1"/>
    <w:rsid w:val="004B375A"/>
    <w:rsid w:val="004B61BF"/>
    <w:rsid w:val="004C03EE"/>
    <w:rsid w:val="004C51BD"/>
    <w:rsid w:val="004D05A0"/>
    <w:rsid w:val="004D1B6B"/>
    <w:rsid w:val="004D3DD8"/>
    <w:rsid w:val="004D421B"/>
    <w:rsid w:val="004E249A"/>
    <w:rsid w:val="004E3286"/>
    <w:rsid w:val="004E7798"/>
    <w:rsid w:val="004F182C"/>
    <w:rsid w:val="004F4939"/>
    <w:rsid w:val="004F4C15"/>
    <w:rsid w:val="004F7052"/>
    <w:rsid w:val="004F7333"/>
    <w:rsid w:val="005010D5"/>
    <w:rsid w:val="00501E9C"/>
    <w:rsid w:val="0050447F"/>
    <w:rsid w:val="00516E60"/>
    <w:rsid w:val="00516F88"/>
    <w:rsid w:val="00523A95"/>
    <w:rsid w:val="005246D5"/>
    <w:rsid w:val="00524977"/>
    <w:rsid w:val="005277E2"/>
    <w:rsid w:val="00530232"/>
    <w:rsid w:val="00531852"/>
    <w:rsid w:val="00536E38"/>
    <w:rsid w:val="00540D76"/>
    <w:rsid w:val="00542B03"/>
    <w:rsid w:val="00542FF8"/>
    <w:rsid w:val="00543B5A"/>
    <w:rsid w:val="00545EBF"/>
    <w:rsid w:val="005539DA"/>
    <w:rsid w:val="00553C78"/>
    <w:rsid w:val="00554BC4"/>
    <w:rsid w:val="00556A09"/>
    <w:rsid w:val="0055714F"/>
    <w:rsid w:val="00560874"/>
    <w:rsid w:val="00560C99"/>
    <w:rsid w:val="00562416"/>
    <w:rsid w:val="00563628"/>
    <w:rsid w:val="00565BD1"/>
    <w:rsid w:val="00566686"/>
    <w:rsid w:val="00570521"/>
    <w:rsid w:val="005710D3"/>
    <w:rsid w:val="00572D47"/>
    <w:rsid w:val="00573D16"/>
    <w:rsid w:val="00575240"/>
    <w:rsid w:val="00576046"/>
    <w:rsid w:val="0057627A"/>
    <w:rsid w:val="0058037E"/>
    <w:rsid w:val="00581E97"/>
    <w:rsid w:val="00583F8F"/>
    <w:rsid w:val="00586282"/>
    <w:rsid w:val="005941AB"/>
    <w:rsid w:val="005A700D"/>
    <w:rsid w:val="005A7413"/>
    <w:rsid w:val="005B24A0"/>
    <w:rsid w:val="005B7F26"/>
    <w:rsid w:val="005C01DA"/>
    <w:rsid w:val="005C0E15"/>
    <w:rsid w:val="005C4247"/>
    <w:rsid w:val="005C492C"/>
    <w:rsid w:val="005C63BF"/>
    <w:rsid w:val="005D0AF4"/>
    <w:rsid w:val="005D1D11"/>
    <w:rsid w:val="005D2FDA"/>
    <w:rsid w:val="005D3814"/>
    <w:rsid w:val="005D485E"/>
    <w:rsid w:val="005E07C4"/>
    <w:rsid w:val="005E400F"/>
    <w:rsid w:val="005E4167"/>
    <w:rsid w:val="005E4543"/>
    <w:rsid w:val="005E5B7B"/>
    <w:rsid w:val="005F25DA"/>
    <w:rsid w:val="005F7ED5"/>
    <w:rsid w:val="00602A3C"/>
    <w:rsid w:val="0060539C"/>
    <w:rsid w:val="006061D3"/>
    <w:rsid w:val="006063C1"/>
    <w:rsid w:val="006108EE"/>
    <w:rsid w:val="006112D2"/>
    <w:rsid w:val="00612463"/>
    <w:rsid w:val="0061519A"/>
    <w:rsid w:val="0061726E"/>
    <w:rsid w:val="006174D2"/>
    <w:rsid w:val="00620604"/>
    <w:rsid w:val="006227C0"/>
    <w:rsid w:val="00623177"/>
    <w:rsid w:val="0062698D"/>
    <w:rsid w:val="0063067F"/>
    <w:rsid w:val="00630924"/>
    <w:rsid w:val="00631898"/>
    <w:rsid w:val="00633EA1"/>
    <w:rsid w:val="006409BA"/>
    <w:rsid w:val="00641C07"/>
    <w:rsid w:val="00641F18"/>
    <w:rsid w:val="00643328"/>
    <w:rsid w:val="00643EA9"/>
    <w:rsid w:val="00655EF6"/>
    <w:rsid w:val="00660585"/>
    <w:rsid w:val="006622F3"/>
    <w:rsid w:val="006660EF"/>
    <w:rsid w:val="006668D6"/>
    <w:rsid w:val="00666E2A"/>
    <w:rsid w:val="00667E44"/>
    <w:rsid w:val="00670859"/>
    <w:rsid w:val="00670CFD"/>
    <w:rsid w:val="00670F9B"/>
    <w:rsid w:val="00672C12"/>
    <w:rsid w:val="00672D73"/>
    <w:rsid w:val="00673BDD"/>
    <w:rsid w:val="00674362"/>
    <w:rsid w:val="006775EC"/>
    <w:rsid w:val="00677AFB"/>
    <w:rsid w:val="006804D2"/>
    <w:rsid w:val="006824BC"/>
    <w:rsid w:val="006846BF"/>
    <w:rsid w:val="00685254"/>
    <w:rsid w:val="006879CB"/>
    <w:rsid w:val="00690026"/>
    <w:rsid w:val="00691982"/>
    <w:rsid w:val="00692B11"/>
    <w:rsid w:val="00695428"/>
    <w:rsid w:val="006A49DB"/>
    <w:rsid w:val="006A4F2C"/>
    <w:rsid w:val="006A66B9"/>
    <w:rsid w:val="006B16AF"/>
    <w:rsid w:val="006B4D87"/>
    <w:rsid w:val="006B71B0"/>
    <w:rsid w:val="006B778E"/>
    <w:rsid w:val="006B7B66"/>
    <w:rsid w:val="006C413C"/>
    <w:rsid w:val="006C487A"/>
    <w:rsid w:val="006C6BE4"/>
    <w:rsid w:val="006C7835"/>
    <w:rsid w:val="006D7E27"/>
    <w:rsid w:val="006E2E2A"/>
    <w:rsid w:val="006E3129"/>
    <w:rsid w:val="006E5F92"/>
    <w:rsid w:val="006E6990"/>
    <w:rsid w:val="006F06D6"/>
    <w:rsid w:val="006F20C0"/>
    <w:rsid w:val="006F2C81"/>
    <w:rsid w:val="006F3796"/>
    <w:rsid w:val="0070018F"/>
    <w:rsid w:val="00701BF2"/>
    <w:rsid w:val="00703668"/>
    <w:rsid w:val="007058A1"/>
    <w:rsid w:val="00706038"/>
    <w:rsid w:val="00711AAE"/>
    <w:rsid w:val="0071400E"/>
    <w:rsid w:val="00715104"/>
    <w:rsid w:val="00715DCB"/>
    <w:rsid w:val="007200BD"/>
    <w:rsid w:val="007206AC"/>
    <w:rsid w:val="007208C8"/>
    <w:rsid w:val="00723A67"/>
    <w:rsid w:val="00730226"/>
    <w:rsid w:val="00731E8A"/>
    <w:rsid w:val="00736006"/>
    <w:rsid w:val="00736452"/>
    <w:rsid w:val="007417BD"/>
    <w:rsid w:val="007548CB"/>
    <w:rsid w:val="0075551F"/>
    <w:rsid w:val="00755C65"/>
    <w:rsid w:val="007606F7"/>
    <w:rsid w:val="00760B7B"/>
    <w:rsid w:val="007620EA"/>
    <w:rsid w:val="007643D4"/>
    <w:rsid w:val="00767EB2"/>
    <w:rsid w:val="00771B9B"/>
    <w:rsid w:val="0078322F"/>
    <w:rsid w:val="00783EA5"/>
    <w:rsid w:val="007850F6"/>
    <w:rsid w:val="00792015"/>
    <w:rsid w:val="0079256F"/>
    <w:rsid w:val="007966B4"/>
    <w:rsid w:val="00796C54"/>
    <w:rsid w:val="007A15D0"/>
    <w:rsid w:val="007A20D3"/>
    <w:rsid w:val="007A2A5D"/>
    <w:rsid w:val="007A2CE0"/>
    <w:rsid w:val="007A2E70"/>
    <w:rsid w:val="007A7A12"/>
    <w:rsid w:val="007A7D11"/>
    <w:rsid w:val="007B0B3E"/>
    <w:rsid w:val="007B2406"/>
    <w:rsid w:val="007B2F4C"/>
    <w:rsid w:val="007B4666"/>
    <w:rsid w:val="007B524E"/>
    <w:rsid w:val="007B556A"/>
    <w:rsid w:val="007C0294"/>
    <w:rsid w:val="007C68A5"/>
    <w:rsid w:val="007C70BD"/>
    <w:rsid w:val="007C7B7C"/>
    <w:rsid w:val="007D2037"/>
    <w:rsid w:val="007D76FB"/>
    <w:rsid w:val="007E14CE"/>
    <w:rsid w:val="007F1AF4"/>
    <w:rsid w:val="007F1D9D"/>
    <w:rsid w:val="007F2C2B"/>
    <w:rsid w:val="00805687"/>
    <w:rsid w:val="00805C0C"/>
    <w:rsid w:val="00813537"/>
    <w:rsid w:val="008158F8"/>
    <w:rsid w:val="00816861"/>
    <w:rsid w:val="00822851"/>
    <w:rsid w:val="00823852"/>
    <w:rsid w:val="00823AC4"/>
    <w:rsid w:val="008250B4"/>
    <w:rsid w:val="008273A1"/>
    <w:rsid w:val="008277F6"/>
    <w:rsid w:val="00830D9A"/>
    <w:rsid w:val="008324D2"/>
    <w:rsid w:val="0083465C"/>
    <w:rsid w:val="00834FC7"/>
    <w:rsid w:val="00843A45"/>
    <w:rsid w:val="008454F1"/>
    <w:rsid w:val="00845884"/>
    <w:rsid w:val="008460C6"/>
    <w:rsid w:val="00856163"/>
    <w:rsid w:val="00863391"/>
    <w:rsid w:val="008645E5"/>
    <w:rsid w:val="008669BD"/>
    <w:rsid w:val="00867286"/>
    <w:rsid w:val="008737A7"/>
    <w:rsid w:val="00876063"/>
    <w:rsid w:val="00881214"/>
    <w:rsid w:val="00884572"/>
    <w:rsid w:val="0088591E"/>
    <w:rsid w:val="008860DC"/>
    <w:rsid w:val="0088660A"/>
    <w:rsid w:val="008927C2"/>
    <w:rsid w:val="00895A02"/>
    <w:rsid w:val="00896CC9"/>
    <w:rsid w:val="008A0C36"/>
    <w:rsid w:val="008A2CB5"/>
    <w:rsid w:val="008A5600"/>
    <w:rsid w:val="008B313B"/>
    <w:rsid w:val="008B4494"/>
    <w:rsid w:val="008B4D7F"/>
    <w:rsid w:val="008B6EA7"/>
    <w:rsid w:val="008C2585"/>
    <w:rsid w:val="008C6066"/>
    <w:rsid w:val="008C68AA"/>
    <w:rsid w:val="008D07CF"/>
    <w:rsid w:val="008D2564"/>
    <w:rsid w:val="008E3223"/>
    <w:rsid w:val="008E62C5"/>
    <w:rsid w:val="008F7428"/>
    <w:rsid w:val="00901C3B"/>
    <w:rsid w:val="00911308"/>
    <w:rsid w:val="00917E95"/>
    <w:rsid w:val="00930188"/>
    <w:rsid w:val="009322AC"/>
    <w:rsid w:val="009379AF"/>
    <w:rsid w:val="009435BE"/>
    <w:rsid w:val="00944A59"/>
    <w:rsid w:val="009453A3"/>
    <w:rsid w:val="00956029"/>
    <w:rsid w:val="0095756C"/>
    <w:rsid w:val="00961F6A"/>
    <w:rsid w:val="009639E7"/>
    <w:rsid w:val="00966E85"/>
    <w:rsid w:val="0097584A"/>
    <w:rsid w:val="00975B51"/>
    <w:rsid w:val="00977036"/>
    <w:rsid w:val="009879EB"/>
    <w:rsid w:val="00992FA4"/>
    <w:rsid w:val="009936B2"/>
    <w:rsid w:val="009944BB"/>
    <w:rsid w:val="00995671"/>
    <w:rsid w:val="009A13BA"/>
    <w:rsid w:val="009A6302"/>
    <w:rsid w:val="009B3C8A"/>
    <w:rsid w:val="009B3DA6"/>
    <w:rsid w:val="009B66E7"/>
    <w:rsid w:val="009C05F7"/>
    <w:rsid w:val="009C0C77"/>
    <w:rsid w:val="009C35AC"/>
    <w:rsid w:val="009C3A5F"/>
    <w:rsid w:val="009C46B4"/>
    <w:rsid w:val="009C581D"/>
    <w:rsid w:val="009C6B9C"/>
    <w:rsid w:val="009D6F66"/>
    <w:rsid w:val="009E2770"/>
    <w:rsid w:val="009E3FEA"/>
    <w:rsid w:val="009F360B"/>
    <w:rsid w:val="009F4DD6"/>
    <w:rsid w:val="009F6CA4"/>
    <w:rsid w:val="009F7F90"/>
    <w:rsid w:val="00A032E6"/>
    <w:rsid w:val="00A06817"/>
    <w:rsid w:val="00A10914"/>
    <w:rsid w:val="00A1362C"/>
    <w:rsid w:val="00A14033"/>
    <w:rsid w:val="00A17817"/>
    <w:rsid w:val="00A204AA"/>
    <w:rsid w:val="00A2092A"/>
    <w:rsid w:val="00A2299D"/>
    <w:rsid w:val="00A23052"/>
    <w:rsid w:val="00A24BDF"/>
    <w:rsid w:val="00A25F1A"/>
    <w:rsid w:val="00A27935"/>
    <w:rsid w:val="00A31BC8"/>
    <w:rsid w:val="00A336A2"/>
    <w:rsid w:val="00A3548B"/>
    <w:rsid w:val="00A4105A"/>
    <w:rsid w:val="00A41A99"/>
    <w:rsid w:val="00A44A1F"/>
    <w:rsid w:val="00A47321"/>
    <w:rsid w:val="00A474E8"/>
    <w:rsid w:val="00A51512"/>
    <w:rsid w:val="00A52A36"/>
    <w:rsid w:val="00A579CE"/>
    <w:rsid w:val="00A57BE8"/>
    <w:rsid w:val="00A6311D"/>
    <w:rsid w:val="00A63D07"/>
    <w:rsid w:val="00A64A8E"/>
    <w:rsid w:val="00A65E79"/>
    <w:rsid w:val="00A710BD"/>
    <w:rsid w:val="00A716DC"/>
    <w:rsid w:val="00A717C0"/>
    <w:rsid w:val="00A754B1"/>
    <w:rsid w:val="00A76214"/>
    <w:rsid w:val="00A80BF9"/>
    <w:rsid w:val="00A916A0"/>
    <w:rsid w:val="00A91A94"/>
    <w:rsid w:val="00A91BCD"/>
    <w:rsid w:val="00A92587"/>
    <w:rsid w:val="00A935E6"/>
    <w:rsid w:val="00A94E97"/>
    <w:rsid w:val="00A97F8B"/>
    <w:rsid w:val="00AA1D8A"/>
    <w:rsid w:val="00AA1ECA"/>
    <w:rsid w:val="00AB2699"/>
    <w:rsid w:val="00AB343F"/>
    <w:rsid w:val="00AB442F"/>
    <w:rsid w:val="00AB6D67"/>
    <w:rsid w:val="00AC2900"/>
    <w:rsid w:val="00AD036F"/>
    <w:rsid w:val="00AD03AC"/>
    <w:rsid w:val="00AD0BE1"/>
    <w:rsid w:val="00AD2BF9"/>
    <w:rsid w:val="00AD37C5"/>
    <w:rsid w:val="00AE18AE"/>
    <w:rsid w:val="00AE336C"/>
    <w:rsid w:val="00AE62DC"/>
    <w:rsid w:val="00AE6317"/>
    <w:rsid w:val="00AF25F4"/>
    <w:rsid w:val="00AF340F"/>
    <w:rsid w:val="00AF430D"/>
    <w:rsid w:val="00AF46DF"/>
    <w:rsid w:val="00AF6AD7"/>
    <w:rsid w:val="00B005B1"/>
    <w:rsid w:val="00B02284"/>
    <w:rsid w:val="00B03FA9"/>
    <w:rsid w:val="00B1159B"/>
    <w:rsid w:val="00B11913"/>
    <w:rsid w:val="00B11A18"/>
    <w:rsid w:val="00B143A2"/>
    <w:rsid w:val="00B1526E"/>
    <w:rsid w:val="00B16242"/>
    <w:rsid w:val="00B16939"/>
    <w:rsid w:val="00B16BB0"/>
    <w:rsid w:val="00B207BD"/>
    <w:rsid w:val="00B20A4D"/>
    <w:rsid w:val="00B2261F"/>
    <w:rsid w:val="00B24DAF"/>
    <w:rsid w:val="00B3091B"/>
    <w:rsid w:val="00B30C62"/>
    <w:rsid w:val="00B333E2"/>
    <w:rsid w:val="00B3727D"/>
    <w:rsid w:val="00B432EA"/>
    <w:rsid w:val="00B47B77"/>
    <w:rsid w:val="00B55DAC"/>
    <w:rsid w:val="00B57AC0"/>
    <w:rsid w:val="00B62B8E"/>
    <w:rsid w:val="00B6613F"/>
    <w:rsid w:val="00B707E0"/>
    <w:rsid w:val="00B71C08"/>
    <w:rsid w:val="00B7283D"/>
    <w:rsid w:val="00B72ABA"/>
    <w:rsid w:val="00B72D7D"/>
    <w:rsid w:val="00B73D55"/>
    <w:rsid w:val="00B748FA"/>
    <w:rsid w:val="00B74F31"/>
    <w:rsid w:val="00B80C1C"/>
    <w:rsid w:val="00B81AC4"/>
    <w:rsid w:val="00B8505E"/>
    <w:rsid w:val="00B87396"/>
    <w:rsid w:val="00B90079"/>
    <w:rsid w:val="00B91AD1"/>
    <w:rsid w:val="00B93ED4"/>
    <w:rsid w:val="00B9577C"/>
    <w:rsid w:val="00B97B70"/>
    <w:rsid w:val="00BA073B"/>
    <w:rsid w:val="00BA1CBF"/>
    <w:rsid w:val="00BA410D"/>
    <w:rsid w:val="00BB1BF5"/>
    <w:rsid w:val="00BB620C"/>
    <w:rsid w:val="00BC142B"/>
    <w:rsid w:val="00BC23E6"/>
    <w:rsid w:val="00BC2E26"/>
    <w:rsid w:val="00BC5360"/>
    <w:rsid w:val="00BC7D26"/>
    <w:rsid w:val="00BD4186"/>
    <w:rsid w:val="00BD5B10"/>
    <w:rsid w:val="00BD5CF4"/>
    <w:rsid w:val="00BD6880"/>
    <w:rsid w:val="00BE5A7C"/>
    <w:rsid w:val="00BF3A83"/>
    <w:rsid w:val="00BF50F2"/>
    <w:rsid w:val="00BF5106"/>
    <w:rsid w:val="00BF6A84"/>
    <w:rsid w:val="00BF7A8F"/>
    <w:rsid w:val="00BF7F83"/>
    <w:rsid w:val="00C034C6"/>
    <w:rsid w:val="00C04902"/>
    <w:rsid w:val="00C05146"/>
    <w:rsid w:val="00C07AF0"/>
    <w:rsid w:val="00C11D6F"/>
    <w:rsid w:val="00C14441"/>
    <w:rsid w:val="00C1790D"/>
    <w:rsid w:val="00C21F2D"/>
    <w:rsid w:val="00C26F9F"/>
    <w:rsid w:val="00C27BC2"/>
    <w:rsid w:val="00C27DCB"/>
    <w:rsid w:val="00C27EE2"/>
    <w:rsid w:val="00C33519"/>
    <w:rsid w:val="00C340FF"/>
    <w:rsid w:val="00C404B8"/>
    <w:rsid w:val="00C40998"/>
    <w:rsid w:val="00C45391"/>
    <w:rsid w:val="00C47BFB"/>
    <w:rsid w:val="00C47D38"/>
    <w:rsid w:val="00C5431B"/>
    <w:rsid w:val="00C56F6C"/>
    <w:rsid w:val="00C70B48"/>
    <w:rsid w:val="00C70F56"/>
    <w:rsid w:val="00C71B67"/>
    <w:rsid w:val="00C73D4A"/>
    <w:rsid w:val="00C74CBC"/>
    <w:rsid w:val="00C76A0F"/>
    <w:rsid w:val="00C80D29"/>
    <w:rsid w:val="00C81DAB"/>
    <w:rsid w:val="00C82C84"/>
    <w:rsid w:val="00C846DB"/>
    <w:rsid w:val="00C8550D"/>
    <w:rsid w:val="00C87075"/>
    <w:rsid w:val="00C924F1"/>
    <w:rsid w:val="00C94218"/>
    <w:rsid w:val="00C949ED"/>
    <w:rsid w:val="00C94EC4"/>
    <w:rsid w:val="00CA040A"/>
    <w:rsid w:val="00CA0471"/>
    <w:rsid w:val="00CA0BF1"/>
    <w:rsid w:val="00CA311A"/>
    <w:rsid w:val="00CA4C6B"/>
    <w:rsid w:val="00CC0B12"/>
    <w:rsid w:val="00CC2020"/>
    <w:rsid w:val="00CC2179"/>
    <w:rsid w:val="00CC4F9D"/>
    <w:rsid w:val="00CC552F"/>
    <w:rsid w:val="00CD2EAE"/>
    <w:rsid w:val="00CD3A1D"/>
    <w:rsid w:val="00CD47DA"/>
    <w:rsid w:val="00CD4F91"/>
    <w:rsid w:val="00CD5010"/>
    <w:rsid w:val="00CD6D46"/>
    <w:rsid w:val="00CE0CA6"/>
    <w:rsid w:val="00CE5C16"/>
    <w:rsid w:val="00CE61AA"/>
    <w:rsid w:val="00CE6468"/>
    <w:rsid w:val="00CE7538"/>
    <w:rsid w:val="00CE7A27"/>
    <w:rsid w:val="00CF0401"/>
    <w:rsid w:val="00CF05FD"/>
    <w:rsid w:val="00CF329D"/>
    <w:rsid w:val="00CF3DC2"/>
    <w:rsid w:val="00CF747E"/>
    <w:rsid w:val="00D004C1"/>
    <w:rsid w:val="00D00C93"/>
    <w:rsid w:val="00D01766"/>
    <w:rsid w:val="00D05381"/>
    <w:rsid w:val="00D057CD"/>
    <w:rsid w:val="00D16A28"/>
    <w:rsid w:val="00D16C20"/>
    <w:rsid w:val="00D174E9"/>
    <w:rsid w:val="00D20BF1"/>
    <w:rsid w:val="00D2540B"/>
    <w:rsid w:val="00D25D0A"/>
    <w:rsid w:val="00D33691"/>
    <w:rsid w:val="00D40603"/>
    <w:rsid w:val="00D43249"/>
    <w:rsid w:val="00D44B84"/>
    <w:rsid w:val="00D45878"/>
    <w:rsid w:val="00D468CC"/>
    <w:rsid w:val="00D47877"/>
    <w:rsid w:val="00D51911"/>
    <w:rsid w:val="00D51BA7"/>
    <w:rsid w:val="00D5200F"/>
    <w:rsid w:val="00D54AF8"/>
    <w:rsid w:val="00D67A94"/>
    <w:rsid w:val="00D67B7A"/>
    <w:rsid w:val="00D70B66"/>
    <w:rsid w:val="00D71095"/>
    <w:rsid w:val="00D7345B"/>
    <w:rsid w:val="00D773DB"/>
    <w:rsid w:val="00D8209E"/>
    <w:rsid w:val="00D84737"/>
    <w:rsid w:val="00D853D9"/>
    <w:rsid w:val="00D86FFB"/>
    <w:rsid w:val="00D9270B"/>
    <w:rsid w:val="00D937FD"/>
    <w:rsid w:val="00D9390A"/>
    <w:rsid w:val="00D946D0"/>
    <w:rsid w:val="00D975D6"/>
    <w:rsid w:val="00DA7FB8"/>
    <w:rsid w:val="00DB1F38"/>
    <w:rsid w:val="00DB5D45"/>
    <w:rsid w:val="00DB71CA"/>
    <w:rsid w:val="00DB7C59"/>
    <w:rsid w:val="00DC1E89"/>
    <w:rsid w:val="00DC4E61"/>
    <w:rsid w:val="00DC4F31"/>
    <w:rsid w:val="00DC6F4C"/>
    <w:rsid w:val="00DD2465"/>
    <w:rsid w:val="00DD2DED"/>
    <w:rsid w:val="00DD3AE4"/>
    <w:rsid w:val="00DD7F88"/>
    <w:rsid w:val="00DE013B"/>
    <w:rsid w:val="00DE32AC"/>
    <w:rsid w:val="00DF0012"/>
    <w:rsid w:val="00DF11EC"/>
    <w:rsid w:val="00DF3E95"/>
    <w:rsid w:val="00E00EE1"/>
    <w:rsid w:val="00E0796C"/>
    <w:rsid w:val="00E120D4"/>
    <w:rsid w:val="00E12A5F"/>
    <w:rsid w:val="00E17831"/>
    <w:rsid w:val="00E210B5"/>
    <w:rsid w:val="00E21E63"/>
    <w:rsid w:val="00E22F82"/>
    <w:rsid w:val="00E245B9"/>
    <w:rsid w:val="00E24C4C"/>
    <w:rsid w:val="00E30354"/>
    <w:rsid w:val="00E30EA3"/>
    <w:rsid w:val="00E31252"/>
    <w:rsid w:val="00E33F94"/>
    <w:rsid w:val="00E34799"/>
    <w:rsid w:val="00E3650A"/>
    <w:rsid w:val="00E40060"/>
    <w:rsid w:val="00E41DA4"/>
    <w:rsid w:val="00E4572C"/>
    <w:rsid w:val="00E46C6A"/>
    <w:rsid w:val="00E47DD1"/>
    <w:rsid w:val="00E50CC8"/>
    <w:rsid w:val="00E5193C"/>
    <w:rsid w:val="00E532A9"/>
    <w:rsid w:val="00E54370"/>
    <w:rsid w:val="00E54F6F"/>
    <w:rsid w:val="00E56E1C"/>
    <w:rsid w:val="00E60869"/>
    <w:rsid w:val="00E63C36"/>
    <w:rsid w:val="00E71C13"/>
    <w:rsid w:val="00E7610F"/>
    <w:rsid w:val="00E833B7"/>
    <w:rsid w:val="00E85850"/>
    <w:rsid w:val="00E86D2A"/>
    <w:rsid w:val="00E879E7"/>
    <w:rsid w:val="00E92A6D"/>
    <w:rsid w:val="00E9655D"/>
    <w:rsid w:val="00EA45A5"/>
    <w:rsid w:val="00EA64DE"/>
    <w:rsid w:val="00EB0C3E"/>
    <w:rsid w:val="00EB45D8"/>
    <w:rsid w:val="00EB57EC"/>
    <w:rsid w:val="00EB6B08"/>
    <w:rsid w:val="00EB7942"/>
    <w:rsid w:val="00EC177C"/>
    <w:rsid w:val="00EC32C4"/>
    <w:rsid w:val="00EC6929"/>
    <w:rsid w:val="00EC692A"/>
    <w:rsid w:val="00EC7034"/>
    <w:rsid w:val="00ED2710"/>
    <w:rsid w:val="00ED30B6"/>
    <w:rsid w:val="00ED450E"/>
    <w:rsid w:val="00ED4AB8"/>
    <w:rsid w:val="00ED4E91"/>
    <w:rsid w:val="00EE17F8"/>
    <w:rsid w:val="00EE46B2"/>
    <w:rsid w:val="00EE53BF"/>
    <w:rsid w:val="00EE7B7E"/>
    <w:rsid w:val="00EF0539"/>
    <w:rsid w:val="00EF3B13"/>
    <w:rsid w:val="00EF45EA"/>
    <w:rsid w:val="00EF786D"/>
    <w:rsid w:val="00F00035"/>
    <w:rsid w:val="00F01C45"/>
    <w:rsid w:val="00F04457"/>
    <w:rsid w:val="00F1489E"/>
    <w:rsid w:val="00F16745"/>
    <w:rsid w:val="00F224D8"/>
    <w:rsid w:val="00F230D6"/>
    <w:rsid w:val="00F2468D"/>
    <w:rsid w:val="00F2514C"/>
    <w:rsid w:val="00F25AA6"/>
    <w:rsid w:val="00F26E85"/>
    <w:rsid w:val="00F32332"/>
    <w:rsid w:val="00F349DC"/>
    <w:rsid w:val="00F35BF4"/>
    <w:rsid w:val="00F367C1"/>
    <w:rsid w:val="00F4113D"/>
    <w:rsid w:val="00F43401"/>
    <w:rsid w:val="00F467CD"/>
    <w:rsid w:val="00F469B4"/>
    <w:rsid w:val="00F47CBB"/>
    <w:rsid w:val="00F570FB"/>
    <w:rsid w:val="00F61109"/>
    <w:rsid w:val="00F63590"/>
    <w:rsid w:val="00F63EC4"/>
    <w:rsid w:val="00F66940"/>
    <w:rsid w:val="00F67D6D"/>
    <w:rsid w:val="00F720D7"/>
    <w:rsid w:val="00F74FDC"/>
    <w:rsid w:val="00F751EC"/>
    <w:rsid w:val="00F75FEE"/>
    <w:rsid w:val="00F77413"/>
    <w:rsid w:val="00F80CF6"/>
    <w:rsid w:val="00F85321"/>
    <w:rsid w:val="00F86E83"/>
    <w:rsid w:val="00F9099E"/>
    <w:rsid w:val="00F90F9A"/>
    <w:rsid w:val="00F92811"/>
    <w:rsid w:val="00F97F4B"/>
    <w:rsid w:val="00FA0B08"/>
    <w:rsid w:val="00FA57B1"/>
    <w:rsid w:val="00FA7851"/>
    <w:rsid w:val="00FB09E6"/>
    <w:rsid w:val="00FB116F"/>
    <w:rsid w:val="00FB559F"/>
    <w:rsid w:val="00FC0D9B"/>
    <w:rsid w:val="00FC2956"/>
    <w:rsid w:val="00FD31CB"/>
    <w:rsid w:val="00FE56B7"/>
    <w:rsid w:val="00FE62B1"/>
    <w:rsid w:val="00FE641A"/>
    <w:rsid w:val="00FE671A"/>
    <w:rsid w:val="00FF032B"/>
    <w:rsid w:val="00FF3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775E6CEA"/>
  <w15:docId w15:val="{91AFADA3-C322-43A4-85AF-8D2C382DA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428"/>
    <w:pPr>
      <w:spacing w:line="276" w:lineRule="auto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A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A95"/>
  </w:style>
  <w:style w:type="paragraph" w:styleId="Footer">
    <w:name w:val="footer"/>
    <w:basedOn w:val="Normal"/>
    <w:link w:val="FooterChar"/>
    <w:uiPriority w:val="99"/>
    <w:unhideWhenUsed/>
    <w:rsid w:val="00523A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A95"/>
  </w:style>
  <w:style w:type="table" w:styleId="TableGrid">
    <w:name w:val="Table Grid"/>
    <w:basedOn w:val="TableNormal"/>
    <w:uiPriority w:val="59"/>
    <w:rsid w:val="00523A9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23A9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45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645E5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CF0401"/>
    <w:rPr>
      <w:color w:val="0000FF"/>
      <w:u w:val="single"/>
    </w:rPr>
  </w:style>
  <w:style w:type="character" w:styleId="PlaceholderText">
    <w:name w:val="Placeholder Text"/>
    <w:basedOn w:val="DefaultParagraphFont"/>
    <w:uiPriority w:val="67"/>
    <w:rsid w:val="00EC69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36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coa.ac.uk/careers-training" TargetMode="External"/><Relationship Id="rId1" Type="http://schemas.openxmlformats.org/officeDocument/2006/relationships/hyperlink" Target="mailto:training@rcoa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RCoAThem">
  <a:themeElements>
    <a:clrScheme name="RCoA Branding 2016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91F51"/>
      </a:accent1>
      <a:accent2>
        <a:srgbClr val="50ABBF"/>
      </a:accent2>
      <a:accent3>
        <a:srgbClr val="8A5D9A"/>
      </a:accent3>
      <a:accent4>
        <a:srgbClr val="83B9E2"/>
      </a:accent4>
      <a:accent5>
        <a:srgbClr val="CD6084"/>
      </a:accent5>
      <a:accent6>
        <a:srgbClr val="888A88"/>
      </a:accent6>
      <a:hlink>
        <a:srgbClr val="50ABBF"/>
      </a:hlink>
      <a:folHlink>
        <a:srgbClr val="800080"/>
      </a:folHlink>
    </a:clrScheme>
    <a:fontScheme name="RCoA Branding Fonts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C5ADF-F944-4194-9122-EB41B759F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D2EB8F56</Template>
  <TotalTime>0</TotalTime>
  <Pages>2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RCoA</Company>
  <LinksUpToDate>false</LinksUpToDate>
  <CharactersWithSpaces>645</CharactersWithSpaces>
  <SharedDoc>false</SharedDoc>
  <HLinks>
    <vt:vector size="30" baseType="variant">
      <vt:variant>
        <vt:i4>5505132</vt:i4>
      </vt:variant>
      <vt:variant>
        <vt:i4>3229</vt:i4>
      </vt:variant>
      <vt:variant>
        <vt:i4>1025</vt:i4>
      </vt:variant>
      <vt:variant>
        <vt:i4>1</vt:i4>
      </vt:variant>
      <vt:variant>
        <vt:lpwstr>RCoA-Crest-Purple-RGB</vt:lpwstr>
      </vt:variant>
      <vt:variant>
        <vt:lpwstr/>
      </vt:variant>
      <vt:variant>
        <vt:i4>5701636</vt:i4>
      </vt:variant>
      <vt:variant>
        <vt:i4>-1</vt:i4>
      </vt:variant>
      <vt:variant>
        <vt:i4>2049</vt:i4>
      </vt:variant>
      <vt:variant>
        <vt:i4>1</vt:i4>
      </vt:variant>
      <vt:variant>
        <vt:lpwstr>RCoA-Crest (b&amp;w)</vt:lpwstr>
      </vt:variant>
      <vt:variant>
        <vt:lpwstr/>
      </vt:variant>
      <vt:variant>
        <vt:i4>5701636</vt:i4>
      </vt:variant>
      <vt:variant>
        <vt:i4>-1</vt:i4>
      </vt:variant>
      <vt:variant>
        <vt:i4>2050</vt:i4>
      </vt:variant>
      <vt:variant>
        <vt:i4>1</vt:i4>
      </vt:variant>
      <vt:variant>
        <vt:lpwstr>RCoA-Crest (b&amp;w)</vt:lpwstr>
      </vt:variant>
      <vt:variant>
        <vt:lpwstr/>
      </vt:variant>
      <vt:variant>
        <vt:i4>5701636</vt:i4>
      </vt:variant>
      <vt:variant>
        <vt:i4>-1</vt:i4>
      </vt:variant>
      <vt:variant>
        <vt:i4>2052</vt:i4>
      </vt:variant>
      <vt:variant>
        <vt:i4>1</vt:i4>
      </vt:variant>
      <vt:variant>
        <vt:lpwstr>RCoA-Crest (b&amp;w)</vt:lpwstr>
      </vt:variant>
      <vt:variant>
        <vt:lpwstr/>
      </vt:variant>
      <vt:variant>
        <vt:i4>5701636</vt:i4>
      </vt:variant>
      <vt:variant>
        <vt:i4>-1</vt:i4>
      </vt:variant>
      <vt:variant>
        <vt:i4>2053</vt:i4>
      </vt:variant>
      <vt:variant>
        <vt:i4>1</vt:i4>
      </vt:variant>
      <vt:variant>
        <vt:lpwstr>RCoA-Crest (b&amp;w)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Wiseman</dc:creator>
  <cp:lastModifiedBy>Neil Wiseman</cp:lastModifiedBy>
  <cp:revision>2</cp:revision>
  <cp:lastPrinted>2010-02-12T09:59:00Z</cp:lastPrinted>
  <dcterms:created xsi:type="dcterms:W3CDTF">2018-02-28T11:42:00Z</dcterms:created>
  <dcterms:modified xsi:type="dcterms:W3CDTF">2018-02-28T11:42:00Z</dcterms:modified>
</cp:coreProperties>
</file>